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50" w:type="pct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23"/>
        <w:gridCol w:w="6235"/>
      </w:tblGrid>
      <w:tr w:rsidR="00A10A06" w14:paraId="7C878248" w14:textId="77777777" w:rsidTr="007B2385">
        <w:tblPrEx>
          <w:tblCellMar>
            <w:top w:w="0" w:type="dxa"/>
            <w:bottom w:w="0" w:type="dxa"/>
          </w:tblCellMar>
        </w:tblPrEx>
        <w:trPr>
          <w:trHeight w:val="1250"/>
        </w:trPr>
        <w:tc>
          <w:tcPr>
            <w:tcW w:w="10358" w:type="dxa"/>
            <w:gridSpan w:val="2"/>
            <w:tcBorders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10A09C7D" w14:textId="77777777" w:rsidR="008D38C6" w:rsidRDefault="00E81B19">
            <w:pPr>
              <w:pStyle w:val="Tytu"/>
              <w:spacing w:before="0" w:after="0" w:line="240" w:lineRule="auto"/>
              <w:jc w:val="center"/>
              <w:rPr>
                <w:b/>
                <w:bCs/>
                <w:caps w:val="0"/>
                <w:color w:val="1F3864" w:themeColor="accent1" w:themeShade="80"/>
                <w:sz w:val="44"/>
                <w:lang w:val="pl-PL"/>
              </w:rPr>
            </w:pPr>
            <w:r w:rsidRPr="00C1307D">
              <w:rPr>
                <w:b/>
                <w:bCs/>
                <w:caps w:val="0"/>
                <w:color w:val="1F3864" w:themeColor="accent1" w:themeShade="80"/>
                <w:sz w:val="44"/>
                <w:lang w:val="pl-PL"/>
              </w:rPr>
              <w:t xml:space="preserve">Wniosek o </w:t>
            </w:r>
            <w:r w:rsidR="00C1307D" w:rsidRPr="00C1307D">
              <w:rPr>
                <w:b/>
                <w:bCs/>
                <w:caps w:val="0"/>
                <w:color w:val="1F3864" w:themeColor="accent1" w:themeShade="80"/>
                <w:sz w:val="44"/>
                <w:lang w:val="pl-PL"/>
              </w:rPr>
              <w:t>udzielenie</w:t>
            </w:r>
            <w:r w:rsidRPr="00C1307D">
              <w:rPr>
                <w:b/>
                <w:bCs/>
                <w:caps w:val="0"/>
                <w:color w:val="1F3864" w:themeColor="accent1" w:themeShade="80"/>
                <w:sz w:val="44"/>
                <w:lang w:val="pl-PL"/>
              </w:rPr>
              <w:t xml:space="preserve"> patronatu </w:t>
            </w:r>
          </w:p>
          <w:p w14:paraId="0D8AF9A3" w14:textId="7A2C4D5B" w:rsidR="00A10A06" w:rsidRPr="00C1307D" w:rsidRDefault="00C1307D">
            <w:pPr>
              <w:pStyle w:val="Tytu"/>
              <w:spacing w:before="0" w:after="0" w:line="240" w:lineRule="auto"/>
              <w:jc w:val="center"/>
              <w:rPr>
                <w:b/>
                <w:bCs/>
                <w:color w:val="1F3864" w:themeColor="accent1" w:themeShade="80"/>
                <w:lang w:val="pl-PL"/>
              </w:rPr>
            </w:pPr>
            <w:r w:rsidRPr="00C1307D">
              <w:rPr>
                <w:b/>
                <w:bCs/>
                <w:caps w:val="0"/>
                <w:color w:val="1F3864" w:themeColor="accent1" w:themeShade="80"/>
                <w:sz w:val="44"/>
                <w:lang w:val="pl-PL"/>
              </w:rPr>
              <w:t>Polskiego Towarzystwa Diagnostyki Laboratoryjnej</w:t>
            </w:r>
          </w:p>
          <w:p w14:paraId="2797904C" w14:textId="77777777" w:rsidR="00A10A06" w:rsidRDefault="00A10A06">
            <w:pPr>
              <w:pStyle w:val="Standard"/>
              <w:spacing w:after="0" w:line="240" w:lineRule="auto"/>
              <w:rPr>
                <w:lang w:bidi="en-US"/>
              </w:rPr>
            </w:pPr>
          </w:p>
        </w:tc>
      </w:tr>
      <w:tr w:rsidR="00A10A06" w14:paraId="74400C2C" w14:textId="77777777" w:rsidTr="007B2385">
        <w:tblPrEx>
          <w:tblCellMar>
            <w:top w:w="0" w:type="dxa"/>
            <w:bottom w:w="0" w:type="dxa"/>
          </w:tblCellMar>
        </w:tblPrEx>
        <w:tc>
          <w:tcPr>
            <w:tcW w:w="4123" w:type="dxa"/>
            <w:tcBorders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759DF9B7" w14:textId="6D00D8DB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>Organizator</w:t>
            </w:r>
            <w:r w:rsidR="00C1307D">
              <w:t>/wnioskodawca</w:t>
            </w:r>
          </w:p>
          <w:p w14:paraId="4881E188" w14:textId="77777777" w:rsidR="00A10A06" w:rsidRDefault="00A10A06">
            <w:pPr>
              <w:pStyle w:val="Standard"/>
              <w:spacing w:after="0" w:line="240" w:lineRule="auto"/>
              <w:ind w:right="176"/>
              <w:jc w:val="right"/>
            </w:pPr>
          </w:p>
          <w:p w14:paraId="39B60895" w14:textId="77777777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>a) Imię i Nazwisko, Instytucja</w:t>
            </w:r>
          </w:p>
          <w:p w14:paraId="1773FE5E" w14:textId="77777777" w:rsidR="00A10A06" w:rsidRDefault="00A10A06">
            <w:pPr>
              <w:pStyle w:val="Standard"/>
              <w:spacing w:after="0" w:line="240" w:lineRule="auto"/>
              <w:ind w:right="176"/>
              <w:jc w:val="right"/>
            </w:pPr>
          </w:p>
          <w:p w14:paraId="57F22581" w14:textId="77777777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>b) adres</w:t>
            </w:r>
          </w:p>
          <w:p w14:paraId="7F959908" w14:textId="77777777" w:rsidR="00A10A06" w:rsidRDefault="00A10A06">
            <w:pPr>
              <w:pStyle w:val="Standard"/>
              <w:spacing w:after="0" w:line="240" w:lineRule="auto"/>
              <w:ind w:right="176"/>
              <w:jc w:val="right"/>
            </w:pPr>
          </w:p>
          <w:p w14:paraId="291CB993" w14:textId="77777777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 w:rsidRPr="00C1307D">
              <w:t xml:space="preserve">c) </w:t>
            </w:r>
            <w:r>
              <w:t>telefon</w:t>
            </w:r>
            <w:r w:rsidRPr="00C1307D">
              <w:t>, fax, e-mail</w:t>
            </w:r>
          </w:p>
          <w:p w14:paraId="4E080502" w14:textId="77777777" w:rsidR="00A10A06" w:rsidRPr="00C1307D" w:rsidRDefault="00A10A06">
            <w:pPr>
              <w:pStyle w:val="Standard"/>
              <w:spacing w:after="0" w:line="240" w:lineRule="auto"/>
              <w:ind w:right="176"/>
              <w:jc w:val="right"/>
            </w:pPr>
          </w:p>
          <w:p w14:paraId="24B4F7F1" w14:textId="77777777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>d) dane osoby do kontaktu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4D98A6B3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3E43D0A5" w14:textId="77777777" w:rsidTr="007B2385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581FEA72" w14:textId="77777777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>Partnerzy, współorganizatorzy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5B71F7FF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559722F9" w14:textId="77777777" w:rsidTr="007B2385">
        <w:tblPrEx>
          <w:tblCellMar>
            <w:top w:w="0" w:type="dxa"/>
            <w:bottom w:w="0" w:type="dxa"/>
          </w:tblCellMar>
        </w:tblPrEx>
        <w:trPr>
          <w:trHeight w:val="393"/>
        </w:trPr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4AA83011" w14:textId="74AC16E9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 xml:space="preserve">Nazwa </w:t>
            </w:r>
            <w:r w:rsidR="00C1307D">
              <w:t>wydarzenia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3148EC1F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70BED1D1" w14:textId="77777777" w:rsidTr="007B2385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42AD4956" w14:textId="77777777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>Miejsce i termin</w:t>
            </w:r>
          </w:p>
          <w:p w14:paraId="43A71548" w14:textId="77777777" w:rsidR="00C1307D" w:rsidRDefault="00C1307D" w:rsidP="007B2385">
            <w:pPr>
              <w:pStyle w:val="Standard"/>
              <w:spacing w:after="120" w:line="240" w:lineRule="auto"/>
              <w:ind w:right="176"/>
              <w:jc w:val="right"/>
              <w:rPr>
                <w:sz w:val="20"/>
                <w:szCs w:val="20"/>
              </w:rPr>
            </w:pPr>
            <w:r w:rsidRPr="003F30A0">
              <w:rPr>
                <w:sz w:val="20"/>
                <w:szCs w:val="20"/>
              </w:rPr>
              <w:t>(wniosek należy złożyć co najmniej</w:t>
            </w:r>
            <w:r w:rsidR="003F30A0" w:rsidRPr="003F30A0">
              <w:rPr>
                <w:sz w:val="20"/>
                <w:szCs w:val="20"/>
              </w:rPr>
              <w:t xml:space="preserve"> na 60 dni przed planowanym terminem rozpoczęcia wydarzenia)</w:t>
            </w:r>
          </w:p>
          <w:p w14:paraId="22258FC3" w14:textId="2722B1E5" w:rsidR="006E73A2" w:rsidRPr="006E73A2" w:rsidRDefault="006E73A2">
            <w:pPr>
              <w:pStyle w:val="Standard"/>
              <w:spacing w:after="0" w:line="240" w:lineRule="auto"/>
              <w:ind w:right="176"/>
              <w:jc w:val="right"/>
            </w:pPr>
            <w:r w:rsidRPr="006E73A2">
              <w:t xml:space="preserve">Uzasadnienie przyznania </w:t>
            </w:r>
            <w:r w:rsidR="008D38C6">
              <w:t>p</w:t>
            </w:r>
            <w:r w:rsidRPr="006E73A2">
              <w:t>atronatu w skróconym terminie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1608F57F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04081BED" w14:textId="77777777" w:rsidTr="007B2385">
        <w:tblPrEx>
          <w:tblCellMar>
            <w:top w:w="0" w:type="dxa"/>
            <w:bottom w:w="0" w:type="dxa"/>
          </w:tblCellMar>
        </w:tblPrEx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6E8B3198" w14:textId="77777777" w:rsidR="00A10A06" w:rsidRDefault="00E81B19" w:rsidP="007B2385">
            <w:pPr>
              <w:pStyle w:val="Standard"/>
              <w:spacing w:after="120" w:line="240" w:lineRule="auto"/>
              <w:ind w:right="176"/>
              <w:jc w:val="right"/>
            </w:pPr>
            <w:r>
              <w:t xml:space="preserve">Zasięg </w:t>
            </w:r>
            <w:r w:rsidR="00C1307D">
              <w:t>wydarzenia</w:t>
            </w:r>
            <w:r>
              <w:t xml:space="preserve"> (np. międzynarodowy, ogólnopolski, regionalny, lokalny)</w:t>
            </w:r>
          </w:p>
          <w:p w14:paraId="6384201B" w14:textId="64FCB57F" w:rsidR="006E73A2" w:rsidRDefault="006E73A2" w:rsidP="007B2385">
            <w:pPr>
              <w:pStyle w:val="Standard"/>
              <w:spacing w:after="0" w:line="240" w:lineRule="auto"/>
              <w:ind w:right="176"/>
              <w:jc w:val="right"/>
            </w:pPr>
            <w:r>
              <w:t>U</w:t>
            </w:r>
            <w:r w:rsidR="008D38C6">
              <w:t>wagi</w:t>
            </w:r>
            <w:r w:rsidR="007B2385">
              <w:t>, uzasadnienie przyznania Patronatu wydarzeniu lokalnemu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5ED09C46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57D546A8" w14:textId="77777777" w:rsidTr="007B2385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4623F531" w14:textId="21B6D6A9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 xml:space="preserve">Cele </w:t>
            </w:r>
            <w:r w:rsidR="00C1307D">
              <w:t>wydarzenia</w:t>
            </w:r>
            <w:r w:rsidR="007B2385">
              <w:t xml:space="preserve"> 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6C822513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5E0DC6B0" w14:textId="77777777" w:rsidTr="007B2385">
        <w:tblPrEx>
          <w:tblCellMar>
            <w:top w:w="0" w:type="dxa"/>
            <w:bottom w:w="0" w:type="dxa"/>
          </w:tblCellMar>
        </w:tblPrEx>
        <w:trPr>
          <w:trHeight w:val="944"/>
        </w:trPr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2C048582" w14:textId="011B8300" w:rsidR="00A10A06" w:rsidRDefault="00E81B19">
            <w:pPr>
              <w:pStyle w:val="Textbodyindent"/>
              <w:spacing w:before="80"/>
              <w:ind w:left="357" w:right="176"/>
              <w:jc w:val="right"/>
            </w:pPr>
            <w:r>
              <w:rPr>
                <w:rFonts w:ascii="Calibri" w:hAnsi="Calibri"/>
                <w:b w:val="0"/>
                <w:sz w:val="22"/>
              </w:rPr>
              <w:t xml:space="preserve">Do kogo kierowane jest </w:t>
            </w:r>
            <w:r w:rsidR="003F30A0">
              <w:rPr>
                <w:rFonts w:ascii="Calibri" w:hAnsi="Calibri"/>
                <w:b w:val="0"/>
                <w:sz w:val="22"/>
              </w:rPr>
              <w:t>wydarzenie</w:t>
            </w:r>
            <w:r>
              <w:rPr>
                <w:rFonts w:ascii="Calibri" w:hAnsi="Calibri"/>
                <w:b w:val="0"/>
                <w:sz w:val="22"/>
              </w:rPr>
              <w:t xml:space="preserve"> i</w:t>
            </w:r>
            <w:r w:rsidR="003F30A0">
              <w:rPr>
                <w:rFonts w:ascii="Calibri" w:hAnsi="Calibri"/>
                <w:b w:val="0"/>
                <w:sz w:val="22"/>
              </w:rPr>
              <w:t> </w:t>
            </w:r>
            <w:r>
              <w:rPr>
                <w:rFonts w:ascii="Calibri" w:hAnsi="Calibri"/>
                <w:b w:val="0"/>
                <w:sz w:val="22"/>
              </w:rPr>
              <w:t>jaka jest planowana liczba uczestników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448283F9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3F114450" w14:textId="77777777" w:rsidTr="007B2385">
        <w:tblPrEx>
          <w:tblCellMar>
            <w:top w:w="0" w:type="dxa"/>
            <w:bottom w:w="0" w:type="dxa"/>
          </w:tblCellMar>
        </w:tblPrEx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0DD835AD" w14:textId="1779D6F5" w:rsidR="00A10A06" w:rsidRDefault="007B2385" w:rsidP="007B2385">
            <w:pPr>
              <w:pStyle w:val="Standard"/>
              <w:spacing w:after="0" w:line="240" w:lineRule="auto"/>
              <w:ind w:right="176"/>
              <w:jc w:val="right"/>
            </w:pPr>
            <w:r>
              <w:t>Czy Wnioskodawca jest organizacją pozarządową lub innym podmiotem prowadzącym działalność pożytku publicznego?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3A8FF0AF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3E201F1B" w14:textId="77777777" w:rsidTr="007B2385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147689A1" w14:textId="3911C7D7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 xml:space="preserve">Czy udział </w:t>
            </w:r>
            <w:r w:rsidR="008D38C6">
              <w:t xml:space="preserve">uczestników </w:t>
            </w:r>
            <w:r>
              <w:t xml:space="preserve">w </w:t>
            </w:r>
            <w:r w:rsidR="007B2385">
              <w:t>wydarzeniu</w:t>
            </w:r>
            <w:r>
              <w:t xml:space="preserve"> jest odpłatny? Jaki jest koszt?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228AB3CA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7D87658A" w14:textId="77777777" w:rsidTr="007B2385">
        <w:tblPrEx>
          <w:tblCellMar>
            <w:top w:w="0" w:type="dxa"/>
            <w:bottom w:w="0" w:type="dxa"/>
          </w:tblCellMar>
        </w:tblPrEx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71B272DE" w14:textId="7EC81515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 xml:space="preserve">Czy </w:t>
            </w:r>
            <w:r w:rsidR="007B2385">
              <w:t>wydarzenie</w:t>
            </w:r>
            <w:r>
              <w:t xml:space="preserve"> ma charakter cykliczny?</w:t>
            </w:r>
          </w:p>
          <w:p w14:paraId="0DEA45EC" w14:textId="5ED2F549" w:rsidR="006E73A2" w:rsidRPr="006E73A2" w:rsidRDefault="006E73A2">
            <w:pPr>
              <w:pStyle w:val="Standard"/>
              <w:spacing w:after="0" w:line="240" w:lineRule="auto"/>
              <w:ind w:right="176"/>
              <w:jc w:val="right"/>
              <w:rPr>
                <w:sz w:val="20"/>
                <w:szCs w:val="20"/>
              </w:rPr>
            </w:pPr>
            <w:r w:rsidRPr="006E73A2">
              <w:rPr>
                <w:sz w:val="20"/>
                <w:szCs w:val="20"/>
              </w:rPr>
              <w:t>(należy podać</w:t>
            </w:r>
            <w:r w:rsidR="007B2385">
              <w:rPr>
                <w:sz w:val="20"/>
                <w:szCs w:val="20"/>
              </w:rPr>
              <w:t>: jak często się odbywa, która to jest edycja, czy poprzednie edycje zostały objęte Patronatem PTDL lub Oddziału PTDL</w:t>
            </w:r>
            <w:r w:rsidRPr="006E73A2">
              <w:rPr>
                <w:sz w:val="20"/>
                <w:szCs w:val="20"/>
              </w:rPr>
              <w:t>)</w:t>
            </w: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6F893371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349D3952" w14:textId="77777777" w:rsidTr="007B2385">
        <w:tblPrEx>
          <w:tblCellMar>
            <w:top w:w="0" w:type="dxa"/>
            <w:bottom w:w="0" w:type="dxa"/>
          </w:tblCellMar>
        </w:tblPrEx>
        <w:trPr>
          <w:trHeight w:val="586"/>
        </w:trPr>
        <w:tc>
          <w:tcPr>
            <w:tcW w:w="4123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1167ABAF" w14:textId="77777777" w:rsidR="00A10A06" w:rsidRDefault="00E81B19">
            <w:pPr>
              <w:pStyle w:val="Textbodyindent"/>
              <w:ind w:left="357" w:right="176"/>
              <w:jc w:val="right"/>
              <w:rPr>
                <w:rFonts w:ascii="Calibri" w:hAnsi="Calibri"/>
                <w:b w:val="0"/>
                <w:sz w:val="22"/>
              </w:rPr>
            </w:pPr>
            <w:r>
              <w:rPr>
                <w:rFonts w:ascii="Calibri" w:hAnsi="Calibri"/>
                <w:b w:val="0"/>
                <w:sz w:val="22"/>
              </w:rPr>
              <w:t xml:space="preserve">Czy </w:t>
            </w:r>
            <w:r w:rsidR="007B2385">
              <w:rPr>
                <w:rFonts w:ascii="Calibri" w:hAnsi="Calibri"/>
                <w:b w:val="0"/>
                <w:sz w:val="22"/>
              </w:rPr>
              <w:t xml:space="preserve">wydarzenie </w:t>
            </w:r>
            <w:r>
              <w:rPr>
                <w:rFonts w:ascii="Calibri" w:hAnsi="Calibri"/>
                <w:b w:val="0"/>
                <w:sz w:val="22"/>
              </w:rPr>
              <w:t xml:space="preserve">uzyskało już patronat </w:t>
            </w:r>
            <w:r>
              <w:rPr>
                <w:rFonts w:ascii="Calibri" w:hAnsi="Calibri"/>
                <w:b w:val="0"/>
                <w:sz w:val="22"/>
              </w:rPr>
              <w:t>inn</w:t>
            </w:r>
            <w:r w:rsidR="007B2385">
              <w:rPr>
                <w:rFonts w:ascii="Calibri" w:hAnsi="Calibri"/>
                <w:b w:val="0"/>
                <w:sz w:val="22"/>
              </w:rPr>
              <w:t xml:space="preserve">ych </w:t>
            </w:r>
            <w:r>
              <w:rPr>
                <w:rFonts w:ascii="Calibri" w:hAnsi="Calibri"/>
                <w:b w:val="0"/>
                <w:sz w:val="22"/>
              </w:rPr>
              <w:t xml:space="preserve">instytucji? </w:t>
            </w:r>
          </w:p>
          <w:p w14:paraId="62C990CA" w14:textId="789017AD" w:rsidR="007B2385" w:rsidRPr="008D38C6" w:rsidRDefault="007B2385">
            <w:pPr>
              <w:pStyle w:val="Textbodyindent"/>
              <w:ind w:left="357" w:right="176"/>
              <w:jc w:val="right"/>
              <w:rPr>
                <w:sz w:val="20"/>
                <w:szCs w:val="20"/>
              </w:rPr>
            </w:pPr>
            <w:r w:rsidRPr="008D38C6">
              <w:rPr>
                <w:rFonts w:ascii="Calibri" w:hAnsi="Calibri"/>
                <w:b w:val="0"/>
                <w:sz w:val="20"/>
                <w:szCs w:val="20"/>
              </w:rPr>
              <w:lastRenderedPageBreak/>
              <w:t>(</w:t>
            </w:r>
            <w:r w:rsidR="008D38C6">
              <w:rPr>
                <w:rFonts w:ascii="Calibri" w:hAnsi="Calibri"/>
                <w:b w:val="0"/>
                <w:sz w:val="20"/>
                <w:szCs w:val="20"/>
              </w:rPr>
              <w:t xml:space="preserve">należy </w:t>
            </w:r>
            <w:r w:rsidRPr="008D38C6">
              <w:rPr>
                <w:rFonts w:ascii="Calibri" w:hAnsi="Calibri"/>
                <w:b w:val="0"/>
                <w:sz w:val="20"/>
                <w:szCs w:val="20"/>
              </w:rPr>
              <w:t>podać tylko informację o już przyznanych patronatach. Jeśli wydarzenie nie uzyskało formalnie patronatu innych instytucji</w:t>
            </w:r>
            <w:r w:rsidR="008D38C6" w:rsidRPr="008D38C6">
              <w:rPr>
                <w:rFonts w:ascii="Calibri" w:hAnsi="Calibri"/>
                <w:b w:val="0"/>
                <w:sz w:val="20"/>
                <w:szCs w:val="20"/>
              </w:rPr>
              <w:t xml:space="preserve"> należy odpowiedzieć: NIE)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69C48E8A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30B2B379" w14:textId="77777777" w:rsidTr="007B2385">
        <w:tblPrEx>
          <w:tblCellMar>
            <w:top w:w="0" w:type="dxa"/>
            <w:bottom w:w="0" w:type="dxa"/>
          </w:tblCellMar>
        </w:tblPrEx>
        <w:tc>
          <w:tcPr>
            <w:tcW w:w="4123" w:type="dxa"/>
            <w:tcBorders>
              <w:top w:val="single" w:sz="6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0EACDBEE" w14:textId="77777777" w:rsidR="00A10A06" w:rsidRDefault="00E81B19">
            <w:pPr>
              <w:pStyle w:val="Textbodyindent"/>
              <w:spacing w:before="80"/>
              <w:ind w:left="0" w:right="176"/>
              <w:jc w:val="right"/>
            </w:pPr>
            <w:r>
              <w:rPr>
                <w:rFonts w:ascii="Calibri" w:hAnsi="Calibri"/>
                <w:b w:val="0"/>
                <w:sz w:val="22"/>
              </w:rPr>
              <w:t>Uzasadnienie prośby o patronat</w:t>
            </w:r>
          </w:p>
        </w:tc>
        <w:tc>
          <w:tcPr>
            <w:tcW w:w="6235" w:type="dxa"/>
            <w:tcBorders>
              <w:top w:val="single" w:sz="6" w:space="0" w:color="00000A"/>
              <w:left w:val="single" w:sz="6" w:space="0" w:color="00000A"/>
              <w:bottom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187DE479" w14:textId="77777777" w:rsidR="00A10A06" w:rsidRDefault="00A10A06">
            <w:pPr>
              <w:pStyle w:val="Standard"/>
              <w:spacing w:after="0" w:line="240" w:lineRule="auto"/>
              <w:ind w:left="248"/>
              <w:jc w:val="both"/>
            </w:pPr>
          </w:p>
        </w:tc>
      </w:tr>
      <w:tr w:rsidR="00A10A06" w14:paraId="12522B7F" w14:textId="77777777" w:rsidTr="007B2385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10358" w:type="dxa"/>
            <w:gridSpan w:val="2"/>
            <w:tcBorders>
              <w:top w:val="single" w:sz="2" w:space="0" w:color="00000A"/>
              <w:bottom w:val="single" w:sz="2" w:space="0" w:color="00000A"/>
              <w:right w:val="single" w:sz="2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529C07AA" w14:textId="77777777" w:rsidR="00A10A06" w:rsidRDefault="00A10A06">
            <w:pPr>
              <w:pStyle w:val="Standard"/>
              <w:spacing w:after="0" w:line="240" w:lineRule="auto"/>
              <w:rPr>
                <w:rFonts w:cs="Arial"/>
                <w:b/>
              </w:rPr>
            </w:pPr>
          </w:p>
          <w:p w14:paraId="46DEF560" w14:textId="77777777" w:rsidR="00A10A06" w:rsidRDefault="00A10A06">
            <w:pPr>
              <w:pStyle w:val="Standard"/>
              <w:spacing w:after="0" w:line="240" w:lineRule="auto"/>
              <w:rPr>
                <w:rFonts w:cs="Arial"/>
                <w:b/>
              </w:rPr>
            </w:pPr>
          </w:p>
          <w:p w14:paraId="72783DF0" w14:textId="77777777" w:rsidR="00A10A06" w:rsidRDefault="00A10A06">
            <w:pPr>
              <w:pStyle w:val="Standard"/>
              <w:spacing w:after="0" w:line="240" w:lineRule="auto"/>
              <w:rPr>
                <w:rFonts w:cs="Arial"/>
                <w:b/>
              </w:rPr>
            </w:pPr>
          </w:p>
          <w:p w14:paraId="65295A4D" w14:textId="580AD76C" w:rsidR="00A10A06" w:rsidRDefault="00E81B19" w:rsidP="008D38C6">
            <w:pPr>
              <w:pStyle w:val="Standard"/>
              <w:spacing w:after="0" w:line="240" w:lineRule="auto"/>
              <w:jc w:val="center"/>
            </w:pPr>
            <w:r>
              <w:rPr>
                <w:rFonts w:cs="Arial"/>
                <w:b/>
              </w:rPr>
              <w:t xml:space="preserve">Informujemy, że zapoznaliśmy się z Regulaminem przyznawania patronatu </w:t>
            </w:r>
            <w:r w:rsidR="008D38C6">
              <w:rPr>
                <w:rFonts w:cs="Arial"/>
                <w:b/>
              </w:rPr>
              <w:t>Polskiego Towarzystwa Diagnostyki Laboratoryjnej</w:t>
            </w:r>
            <w:r>
              <w:rPr>
                <w:rFonts w:cs="Arial"/>
                <w:b/>
              </w:rPr>
              <w:t xml:space="preserve"> i w pełni go akceptujemy.</w:t>
            </w:r>
          </w:p>
          <w:p w14:paraId="7E7A38A6" w14:textId="77777777" w:rsidR="00A10A06" w:rsidRDefault="00A10A06">
            <w:pPr>
              <w:pStyle w:val="Standard"/>
              <w:spacing w:after="0" w:line="240" w:lineRule="auto"/>
              <w:jc w:val="center"/>
              <w:rPr>
                <w:rFonts w:cs="Arial"/>
                <w:b/>
              </w:rPr>
            </w:pPr>
          </w:p>
          <w:p w14:paraId="31DC4219" w14:textId="77777777" w:rsidR="00A10A06" w:rsidRDefault="00A10A06">
            <w:pPr>
              <w:pStyle w:val="Standard"/>
              <w:spacing w:after="0" w:line="240" w:lineRule="auto"/>
              <w:rPr>
                <w:rFonts w:cs="Arial"/>
                <w:b/>
              </w:rPr>
            </w:pPr>
          </w:p>
          <w:p w14:paraId="69E0946B" w14:textId="77777777" w:rsidR="00A10A06" w:rsidRDefault="00A10A06">
            <w:pPr>
              <w:pStyle w:val="Standard"/>
              <w:spacing w:after="0" w:line="240" w:lineRule="auto"/>
              <w:rPr>
                <w:rFonts w:cs="Arial"/>
                <w:b/>
              </w:rPr>
            </w:pPr>
          </w:p>
          <w:p w14:paraId="67AAB6D1" w14:textId="77777777" w:rsidR="00A10A06" w:rsidRDefault="00A10A06">
            <w:pPr>
              <w:pStyle w:val="Standard"/>
              <w:spacing w:after="0" w:line="240" w:lineRule="auto"/>
              <w:jc w:val="right"/>
              <w:rPr>
                <w:b/>
              </w:rPr>
            </w:pPr>
          </w:p>
          <w:p w14:paraId="1B3469FD" w14:textId="77777777" w:rsidR="00A10A06" w:rsidRDefault="00A10A06">
            <w:pPr>
              <w:pStyle w:val="Standard"/>
              <w:spacing w:after="0" w:line="240" w:lineRule="auto"/>
              <w:jc w:val="right"/>
              <w:rPr>
                <w:b/>
              </w:rPr>
            </w:pPr>
          </w:p>
          <w:p w14:paraId="44D2BE44" w14:textId="77777777" w:rsidR="00A10A06" w:rsidRDefault="00E81B19">
            <w:pPr>
              <w:pStyle w:val="Standard"/>
              <w:spacing w:after="0" w:line="240" w:lineRule="auto"/>
              <w:jc w:val="right"/>
            </w:pPr>
            <w:r>
              <w:t>…………………………………………..</w:t>
            </w:r>
          </w:p>
          <w:p w14:paraId="63DA08BF" w14:textId="77777777" w:rsidR="00A10A06" w:rsidRDefault="00E81B19">
            <w:pPr>
              <w:pStyle w:val="Standard"/>
              <w:spacing w:after="0" w:line="240" w:lineRule="auto"/>
              <w:jc w:val="right"/>
            </w:pPr>
            <w:r>
              <w:t xml:space="preserve">Data i podpis </w:t>
            </w:r>
            <w:r>
              <w:t>wnioskodawcy</w:t>
            </w:r>
          </w:p>
          <w:p w14:paraId="3E8E839E" w14:textId="77777777" w:rsidR="00A10A06" w:rsidRDefault="00A10A06">
            <w:pPr>
              <w:pStyle w:val="Standard"/>
              <w:spacing w:after="0" w:line="240" w:lineRule="auto"/>
              <w:jc w:val="right"/>
            </w:pPr>
          </w:p>
          <w:p w14:paraId="7C5C2461" w14:textId="77777777" w:rsidR="00A10A06" w:rsidRDefault="00A10A06">
            <w:pPr>
              <w:pStyle w:val="Standard"/>
              <w:spacing w:after="0" w:line="240" w:lineRule="auto"/>
              <w:jc w:val="right"/>
            </w:pPr>
          </w:p>
          <w:p w14:paraId="75EC9139" w14:textId="77777777" w:rsidR="00A10A06" w:rsidRDefault="00A10A06">
            <w:pPr>
              <w:pStyle w:val="Standard"/>
              <w:spacing w:after="0" w:line="240" w:lineRule="auto"/>
              <w:jc w:val="right"/>
            </w:pPr>
          </w:p>
          <w:p w14:paraId="0F8C3ECE" w14:textId="77777777" w:rsidR="00A10A06" w:rsidRDefault="00A10A06">
            <w:pPr>
              <w:pStyle w:val="Standard"/>
              <w:spacing w:after="0" w:line="240" w:lineRule="auto"/>
              <w:jc w:val="right"/>
              <w:rPr>
                <w:rFonts w:cs="Arial"/>
              </w:rPr>
            </w:pPr>
          </w:p>
        </w:tc>
      </w:tr>
      <w:tr w:rsidR="00A10A06" w14:paraId="71ECB983" w14:textId="77777777" w:rsidTr="007B2385">
        <w:tblPrEx>
          <w:tblCellMar>
            <w:top w:w="0" w:type="dxa"/>
            <w:bottom w:w="0" w:type="dxa"/>
          </w:tblCellMar>
        </w:tblPrEx>
        <w:trPr>
          <w:trHeight w:val="1743"/>
        </w:trPr>
        <w:tc>
          <w:tcPr>
            <w:tcW w:w="4123" w:type="dxa"/>
            <w:tcBorders>
              <w:top w:val="single" w:sz="2" w:space="0" w:color="00000A"/>
              <w:bottom w:val="single" w:sz="2" w:space="0" w:color="00000A"/>
              <w:righ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755B65A0" w14:textId="77777777" w:rsidR="00A10A06" w:rsidRDefault="00E81B19">
            <w:pPr>
              <w:pStyle w:val="Standard"/>
              <w:spacing w:after="0" w:line="240" w:lineRule="auto"/>
              <w:ind w:right="176"/>
              <w:jc w:val="right"/>
            </w:pPr>
            <w:r>
              <w:t>Wymagane załączniki</w:t>
            </w:r>
          </w:p>
          <w:p w14:paraId="4E5697B2" w14:textId="77777777" w:rsidR="00A10A06" w:rsidRDefault="00A10A06">
            <w:pPr>
              <w:pStyle w:val="Standard"/>
              <w:spacing w:after="0" w:line="240" w:lineRule="auto"/>
              <w:ind w:right="176"/>
              <w:jc w:val="right"/>
            </w:pPr>
          </w:p>
          <w:p w14:paraId="6B066925" w14:textId="77777777" w:rsidR="00A10A06" w:rsidRDefault="00A10A06">
            <w:pPr>
              <w:pStyle w:val="Standard"/>
              <w:spacing w:after="0" w:line="240" w:lineRule="auto"/>
              <w:ind w:right="176"/>
              <w:jc w:val="right"/>
            </w:pPr>
          </w:p>
          <w:p w14:paraId="6FFC9657" w14:textId="77777777" w:rsidR="00A10A06" w:rsidRDefault="00A10A06">
            <w:pPr>
              <w:pStyle w:val="Standard"/>
              <w:spacing w:before="240" w:line="240" w:lineRule="auto"/>
            </w:pPr>
          </w:p>
        </w:tc>
        <w:tc>
          <w:tcPr>
            <w:tcW w:w="6235" w:type="dxa"/>
            <w:tcBorders>
              <w:top w:val="single" w:sz="2" w:space="0" w:color="00000A"/>
              <w:left w:val="single" w:sz="6" w:space="0" w:color="00000A"/>
            </w:tcBorders>
            <w:shd w:val="clear" w:color="auto" w:fill="auto"/>
            <w:tcMar>
              <w:top w:w="28" w:type="dxa"/>
              <w:left w:w="108" w:type="dxa"/>
              <w:bottom w:w="170" w:type="dxa"/>
              <w:right w:w="108" w:type="dxa"/>
            </w:tcMar>
          </w:tcPr>
          <w:p w14:paraId="48208902" w14:textId="2128BC5C" w:rsidR="00A10A06" w:rsidRDefault="00E81B19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743" w:hanging="425"/>
              <w:jc w:val="both"/>
            </w:pPr>
            <w:r>
              <w:rPr>
                <w:rFonts w:cs="Arial"/>
              </w:rPr>
              <w:t xml:space="preserve">regulamin </w:t>
            </w:r>
            <w:r w:rsidR="00C1307D">
              <w:rPr>
                <w:rFonts w:cs="Arial"/>
              </w:rPr>
              <w:t>wydarzenia</w:t>
            </w:r>
          </w:p>
          <w:p w14:paraId="2334DFE1" w14:textId="77777777" w:rsidR="00A10A06" w:rsidRDefault="00E81B19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3" w:hanging="425"/>
              <w:jc w:val="both"/>
            </w:pPr>
            <w:r>
              <w:rPr>
                <w:rFonts w:cs="Arial"/>
              </w:rPr>
              <w:t>szczegółowy harmonogram</w:t>
            </w:r>
          </w:p>
          <w:p w14:paraId="18079B47" w14:textId="54AFF474" w:rsidR="008D38C6" w:rsidRDefault="008D38C6" w:rsidP="008D38C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3" w:hanging="425"/>
              <w:jc w:val="both"/>
            </w:pPr>
            <w:r>
              <w:rPr>
                <w:rFonts w:cs="Arial"/>
              </w:rPr>
              <w:t xml:space="preserve">materiały z poprzedniej edycji (jeśli </w:t>
            </w:r>
            <w:r w:rsidR="00E81B19">
              <w:rPr>
                <w:rFonts w:cs="Arial"/>
              </w:rPr>
              <w:t>wydarzenie</w:t>
            </w:r>
            <w:r>
              <w:rPr>
                <w:rFonts w:cs="Arial"/>
              </w:rPr>
              <w:t xml:space="preserve"> ma charakter cykliczny)</w:t>
            </w:r>
          </w:p>
          <w:p w14:paraId="50413DCD" w14:textId="3641894A" w:rsidR="00A10A06" w:rsidRDefault="008D38C6" w:rsidP="008D38C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743" w:hanging="425"/>
              <w:jc w:val="both"/>
            </w:pPr>
            <w:r>
              <w:t>inne</w:t>
            </w:r>
          </w:p>
        </w:tc>
      </w:tr>
    </w:tbl>
    <w:p w14:paraId="2195C0D7" w14:textId="77777777" w:rsidR="00A10A06" w:rsidRDefault="00A10A06">
      <w:pPr>
        <w:pStyle w:val="Standard"/>
        <w:pBdr>
          <w:bottom w:val="single" w:sz="6" w:space="1" w:color="000000"/>
        </w:pBdr>
        <w:spacing w:before="240"/>
      </w:pP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0"/>
        <w:gridCol w:w="8555"/>
      </w:tblGrid>
      <w:tr w:rsidR="00A10A06" w14:paraId="55F19F0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0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913C177" w14:textId="0A96045B" w:rsidR="00A10A06" w:rsidRDefault="00E81B19">
            <w:pPr>
              <w:widowControl/>
              <w:suppressAutoHyphens w:val="0"/>
              <w:spacing w:line="276" w:lineRule="auto"/>
              <w:ind w:left="720"/>
              <w:jc w:val="center"/>
              <w:textAlignment w:val="auto"/>
            </w:pP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 xml:space="preserve">Klauzula informacyjna dot. przetwarzania danych osobowych </w:t>
            </w: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br/>
            </w: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 xml:space="preserve">na podstawie obowiązku prawnego ciążącego na administratorze (przetwarzanie danych w związku z realizacją z przyznawaniem wniosków o patronat </w:t>
            </w:r>
            <w:r w:rsidR="008D38C6"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>Polskiego Towarzystwa Diagnostyki Laboratoryjnej</w:t>
            </w:r>
          </w:p>
        </w:tc>
      </w:tr>
      <w:tr w:rsidR="00A10A06" w14:paraId="3801FE17" w14:textId="77777777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16F0DF0" w14:textId="77777777" w:rsidR="00A10A06" w:rsidRDefault="00E81B19">
            <w:pPr>
              <w:widowControl/>
              <w:suppressAutoHyphens w:val="0"/>
              <w:textAlignment w:val="auto"/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>TOŻSAMOŚĆ ADMINISTRAT</w:t>
            </w: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>ORA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C7678B9" w14:textId="16753568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eastAsia="Calibri" w:cs="Calibri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Administratorem danych jest </w:t>
            </w:r>
            <w:r w:rsidR="008D38C6"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Polskie Towarzystwo Diagnostyki Laboratoryjnej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, mający siedzibę w Warszawie (</w:t>
            </w:r>
            <w:r w:rsidR="008D38C6"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03-428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) przy ul. </w:t>
            </w:r>
            <w:r w:rsidR="008D38C6"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Konopackiej 4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A10A06" w14:paraId="6FE1792C" w14:textId="77777777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F7D8AA1" w14:textId="77777777" w:rsidR="00A10A06" w:rsidRDefault="00E81B19">
            <w:pPr>
              <w:widowControl/>
              <w:suppressAutoHyphens w:val="0"/>
              <w:textAlignment w:val="auto"/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>DANE KONTAKTOWE ADMINISTRATORA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4E3C06E6" w14:textId="094EE9FE" w:rsidR="00A10A06" w:rsidRDefault="00E81B19">
            <w:pPr>
              <w:pStyle w:val="Akapitzlist"/>
              <w:suppressAutoHyphens w:val="0"/>
              <w:ind w:left="0"/>
              <w:jc w:val="both"/>
              <w:textAlignment w:val="auto"/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Z administratorem danych można się skontaktować poprzez adres email </w:t>
            </w:r>
            <w:hyperlink r:id="rId7" w:history="1">
              <w:r w:rsidR="008D38C6" w:rsidRPr="006A277A">
                <w:rPr>
                  <w:rStyle w:val="Hipercze"/>
                  <w:rFonts w:eastAsia="Calibri" w:cs="Calibri"/>
                  <w:kern w:val="0"/>
                  <w:sz w:val="16"/>
                  <w:szCs w:val="16"/>
                  <w:highlight w:val="yellow"/>
                  <w:lang w:eastAsia="en-US"/>
                </w:rPr>
                <w:t>………………..</w:t>
              </w:r>
            </w:hyperlink>
            <w:r w:rsidRPr="006A277A">
              <w:rPr>
                <w:rFonts w:eastAsia="Calibri" w:cs="Calibri"/>
                <w:kern w:val="0"/>
                <w:sz w:val="16"/>
                <w:szCs w:val="16"/>
                <w:highlight w:val="yellow"/>
                <w:lang w:eastAsia="en-US"/>
              </w:rPr>
              <w:t>,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 formularz kontaktowy pod adresem </w:t>
            </w:r>
            <w:hyperlink r:id="rId8" w:history="1">
              <w:r w:rsidR="008D38C6" w:rsidRPr="006A277A">
                <w:rPr>
                  <w:rStyle w:val="Hipercze"/>
                  <w:rFonts w:eastAsia="Calibri" w:cs="Calibri"/>
                  <w:kern w:val="0"/>
                  <w:sz w:val="16"/>
                  <w:szCs w:val="16"/>
                  <w:highlight w:val="yellow"/>
                  <w:lang w:eastAsia="en-US"/>
                </w:rPr>
                <w:t>……………………………………………</w:t>
              </w:r>
            </w:hyperlink>
            <w:r w:rsidRPr="006A277A">
              <w:rPr>
                <w:rFonts w:eastAsia="Calibri" w:cs="Calibri"/>
                <w:kern w:val="0"/>
                <w:sz w:val="16"/>
                <w:szCs w:val="16"/>
                <w:highlight w:val="yellow"/>
                <w:lang w:eastAsia="en-US"/>
              </w:rPr>
              <w:t>,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 lub 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pisemnie na adres siedziby administratora.</w:t>
            </w:r>
          </w:p>
        </w:tc>
      </w:tr>
      <w:tr w:rsidR="00A10A06" w14:paraId="5B9F7F9D" w14:textId="77777777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7F28219" w14:textId="77777777" w:rsidR="00A10A06" w:rsidRDefault="00E81B19">
            <w:pPr>
              <w:widowControl/>
              <w:suppressAutoHyphens w:val="0"/>
              <w:textAlignment w:val="auto"/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>DANE KONTAKTOWE INSPEKTORA OCHRONY DANYCH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D75CF52" w14:textId="18C5CA0C" w:rsidR="00A10A06" w:rsidRDefault="006A277A">
            <w:pPr>
              <w:widowControl/>
              <w:suppressAutoHyphens w:val="0"/>
              <w:spacing w:line="276" w:lineRule="auto"/>
              <w:jc w:val="both"/>
              <w:textAlignment w:val="auto"/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Prezes PTDL</w:t>
            </w:r>
            <w:r w:rsidR="00E81B19"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  wyznaczył inspektora ochrony danych, z którym może się Pani / Pan skontaktować poprzez email </w:t>
            </w:r>
            <w:hyperlink r:id="rId9" w:history="1">
              <w:r w:rsidRPr="006A277A">
                <w:rPr>
                  <w:rStyle w:val="Hipercze"/>
                  <w:rFonts w:eastAsia="Calibri" w:cs="Calibri"/>
                  <w:kern w:val="0"/>
                  <w:sz w:val="16"/>
                  <w:szCs w:val="16"/>
                  <w:highlight w:val="yellow"/>
                  <w:lang w:eastAsia="en-US"/>
                </w:rPr>
                <w:t>………………………..</w:t>
              </w:r>
              <w:r w:rsidR="00E81B19" w:rsidRPr="006A277A">
                <w:rPr>
                  <w:rStyle w:val="Hipercze"/>
                  <w:rFonts w:eastAsia="Calibri" w:cs="Calibri"/>
                  <w:kern w:val="0"/>
                  <w:sz w:val="16"/>
                  <w:szCs w:val="16"/>
                  <w:highlight w:val="yellow"/>
                  <w:lang w:eastAsia="en-US"/>
                </w:rPr>
                <w:t>l</w:t>
              </w:r>
            </w:hyperlink>
            <w:r w:rsidR="00E81B19" w:rsidRPr="006A277A">
              <w:rPr>
                <w:rFonts w:eastAsia="Calibri" w:cs="Calibri"/>
                <w:kern w:val="0"/>
                <w:sz w:val="16"/>
                <w:szCs w:val="16"/>
                <w:highlight w:val="yellow"/>
                <w:lang w:eastAsia="en-US"/>
              </w:rPr>
              <w:t>.</w:t>
            </w:r>
            <w:r w:rsidR="00E81B19"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 Z inspektorem ochrony danych można się kontaktować we wszystkich sprawach dotyczących przetwarzania danych osobowych oraz korzystania z praw związanych z przetwarzaniem danych.</w:t>
            </w:r>
          </w:p>
        </w:tc>
      </w:tr>
      <w:tr w:rsidR="00A10A06" w14:paraId="7746E770" w14:textId="77777777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0EF8992" w14:textId="77777777" w:rsidR="00A10A06" w:rsidRDefault="00E81B19">
            <w:pPr>
              <w:widowControl/>
              <w:suppressAutoHyphens w:val="0"/>
              <w:textAlignment w:val="auto"/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 xml:space="preserve">CELE PRZETWARZANIA I PODSTAWA PRAWNA 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07D7038" w14:textId="5BC4EE83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Pani / 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Pana dane będą przetwarzane w celu udzielenia informacji o przyznaniu (lub braku zgody) patronatu honorowego </w:t>
            </w:r>
            <w:r w:rsidR="006A277A"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Polskiego Towarzystwa Diagnostyki Laboratoryjnej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 w odpowiedzi na wniosek złożony na adres </w:t>
            </w:r>
            <w:r w:rsidR="006A277A" w:rsidRPr="006A277A">
              <w:rPr>
                <w:highlight w:val="yellow"/>
              </w:rPr>
              <w:t>……………………….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oraz realizacji złożonego wniosku, gdzie podstawą prawną jest „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interes publiczny o którym mowa w art. 6 rozporządzenia 2016/679 oraz prawnie uzasadnionym interesie administratora danych jakim jest archiwizacja ot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rzymywanych wniosków oraz ochrona przed roszczeniami.</w:t>
            </w:r>
          </w:p>
        </w:tc>
      </w:tr>
      <w:tr w:rsidR="00A10A06" w14:paraId="708D6857" w14:textId="7777777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6299E62" w14:textId="77777777" w:rsidR="00A10A06" w:rsidRDefault="00E81B19">
            <w:pPr>
              <w:widowControl/>
              <w:suppressAutoHyphens w:val="0"/>
              <w:textAlignment w:val="auto"/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lastRenderedPageBreak/>
              <w:t>OKRES PRZECHOWYWANIA DANYCH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35AE089E" w14:textId="02F3C5B4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eastAsia="Calibri" w:cs="Calibri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Dane będą przetwarzane do czasu rozpatrzenia wniosku oraz upływu okresów uzasadnionych prawnym interesem </w:t>
            </w:r>
            <w:r w:rsidR="006A277A"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Polskiego Towarzystwa Diagnostyki Laboratoryjnej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 </w:t>
            </w:r>
          </w:p>
        </w:tc>
      </w:tr>
      <w:tr w:rsidR="00A10A06" w14:paraId="63B7FCF4" w14:textId="77777777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BE8D4BA" w14:textId="77777777" w:rsidR="00A10A06" w:rsidRDefault="00E81B19">
            <w:pPr>
              <w:widowControl/>
              <w:suppressAutoHyphens w:val="0"/>
              <w:textAlignment w:val="auto"/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>PRAWA PODMIOTÓW DANYCH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E35DEFB" w14:textId="77777777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eastAsia="Calibri" w:cs="Calibri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Przysługuje 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Pani/Panu prawo do żądania od administratora dostępu do Pani danych osobowych, ich sprostowania lub ograniczenia przetwarzania lub do wniesienia sprzeciwu wobec przetwarzania. </w:t>
            </w:r>
          </w:p>
        </w:tc>
      </w:tr>
      <w:tr w:rsidR="00A10A06" w14:paraId="15CF7BBA" w14:textId="77777777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246FF834" w14:textId="77777777" w:rsidR="00A10A06" w:rsidRDefault="00E81B19">
            <w:pPr>
              <w:widowControl/>
              <w:suppressAutoHyphens w:val="0"/>
              <w:textAlignment w:val="auto"/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>PRAWO WNIESIENIA SKARGI DO ORGANU NADZORCZEGO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7691BB61" w14:textId="77777777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eastAsia="Calibri" w:cs="Calibri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Przysługuje Pani/Panu również pr</w:t>
            </w: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awo wniesienia skargi do organu nadzorczego zajmującego się ochroną danych osobowych w państwie członkowskim Pani / Pana zwykłego pobytu, miejsca pracy lub miejsca popełnienia domniemanego naruszenia.</w:t>
            </w:r>
          </w:p>
          <w:p w14:paraId="4FCE65EF" w14:textId="77777777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eastAsia="Calibri" w:cs="Calibri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Biuro Prezesa Urzędu Ochrony Danych Osobowych (PUODO) </w:t>
            </w:r>
          </w:p>
          <w:p w14:paraId="3C2958AB" w14:textId="77777777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eastAsia="Calibri" w:cs="Calibri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Adres: Stawki 2, 00-193 Warszawa</w:t>
            </w:r>
          </w:p>
          <w:p w14:paraId="193B5F9B" w14:textId="77777777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eastAsia="Calibri" w:cs="Calibri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>Telefon: 22 860 70 86</w:t>
            </w:r>
          </w:p>
        </w:tc>
      </w:tr>
      <w:tr w:rsidR="00A10A06" w14:paraId="16883522" w14:textId="77777777">
        <w:tblPrEx>
          <w:tblCellMar>
            <w:top w:w="0" w:type="dxa"/>
            <w:bottom w:w="0" w:type="dxa"/>
          </w:tblCellMar>
        </w:tblPrEx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53CA4DCF" w14:textId="77777777" w:rsidR="00A10A06" w:rsidRDefault="00E81B19">
            <w:pPr>
              <w:widowControl/>
              <w:suppressAutoHyphens w:val="0"/>
              <w:textAlignment w:val="auto"/>
              <w:rPr>
                <w:rFonts w:eastAsia="Calibri" w:cs="Calibri"/>
                <w:b/>
                <w:color w:val="0D0D0D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b/>
                <w:color w:val="0D0D0D"/>
                <w:kern w:val="0"/>
                <w:sz w:val="16"/>
                <w:szCs w:val="16"/>
                <w:lang w:eastAsia="en-US"/>
              </w:rPr>
              <w:t>ŹRÓDŁO POCHODZENIA DANYCH OSOBOWYCH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1317E3BB" w14:textId="77777777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eastAsia="Calibri" w:cs="Calibri"/>
                <w:color w:val="0D0D0D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color w:val="0D0D0D"/>
                <w:kern w:val="0"/>
                <w:sz w:val="16"/>
                <w:szCs w:val="16"/>
                <w:lang w:eastAsia="en-US"/>
              </w:rPr>
              <w:t>Dane pochodzą od osoby, której dane dotyczą oraz od wnioskodawcy, gdy jest nim osoba inna niż osoba której dane dotyczą.</w:t>
            </w:r>
          </w:p>
        </w:tc>
      </w:tr>
      <w:tr w:rsidR="00A10A06" w14:paraId="4EFAF26D" w14:textId="7777777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026B15AC" w14:textId="77777777" w:rsidR="00A10A06" w:rsidRDefault="00E81B19">
            <w:pPr>
              <w:widowControl/>
              <w:suppressAutoHyphens w:val="0"/>
              <w:textAlignment w:val="auto"/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 xml:space="preserve">INFORMACJA O DOWOLNOŚCI LUB </w:t>
            </w:r>
            <w:r>
              <w:rPr>
                <w:rFonts w:eastAsia="Calibri" w:cs="Calibri"/>
                <w:b/>
                <w:kern w:val="0"/>
                <w:sz w:val="16"/>
                <w:szCs w:val="16"/>
                <w:lang w:eastAsia="en-US"/>
              </w:rPr>
              <w:t>OBOWIĄZKU PODANIA DANYCH</w:t>
            </w:r>
          </w:p>
        </w:tc>
        <w:tc>
          <w:tcPr>
            <w:tcW w:w="8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08" w:type="dxa"/>
              <w:bottom w:w="113" w:type="dxa"/>
              <w:right w:w="108" w:type="dxa"/>
            </w:tcMar>
          </w:tcPr>
          <w:p w14:paraId="612B236D" w14:textId="77777777" w:rsidR="00A10A06" w:rsidRDefault="00E81B19">
            <w:pPr>
              <w:widowControl/>
              <w:suppressAutoHyphens w:val="0"/>
              <w:spacing w:line="276" w:lineRule="auto"/>
              <w:jc w:val="both"/>
              <w:textAlignment w:val="auto"/>
              <w:rPr>
                <w:rFonts w:eastAsia="Calibri" w:cs="Calibri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 w:cs="Calibri"/>
                <w:kern w:val="0"/>
                <w:sz w:val="16"/>
                <w:szCs w:val="16"/>
                <w:lang w:eastAsia="en-US"/>
              </w:rPr>
              <w:t xml:space="preserve">Podanie danych osobowych jest niezbędne dla przeprowadzenia procesu weryfikacji wniosku o patronat oraz udzielenia informacji o przyznaniu (lub nie) patronatu Ministerstwa Cyfryzacji. </w:t>
            </w:r>
          </w:p>
        </w:tc>
      </w:tr>
    </w:tbl>
    <w:p w14:paraId="0C332AAC" w14:textId="77777777" w:rsidR="00A10A06" w:rsidRDefault="00A10A06">
      <w:pPr>
        <w:pStyle w:val="Standard"/>
        <w:spacing w:before="240"/>
      </w:pPr>
    </w:p>
    <w:sectPr w:rsidR="00A10A06">
      <w:headerReference w:type="default" r:id="rId10"/>
      <w:footerReference w:type="default" r:id="rId11"/>
      <w:pgSz w:w="11906" w:h="16838"/>
      <w:pgMar w:top="1135" w:right="720" w:bottom="765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8DE2C" w14:textId="77777777" w:rsidR="00000000" w:rsidRDefault="00E81B19">
      <w:r>
        <w:separator/>
      </w:r>
    </w:p>
  </w:endnote>
  <w:endnote w:type="continuationSeparator" w:id="0">
    <w:p w14:paraId="37102FFC" w14:textId="77777777" w:rsidR="00000000" w:rsidRDefault="00E81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9E16" w14:textId="77777777" w:rsidR="00B172C9" w:rsidRDefault="00E81B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8D19E" w14:textId="77777777" w:rsidR="00000000" w:rsidRDefault="00E81B19">
      <w:r>
        <w:rPr>
          <w:color w:val="000000"/>
        </w:rPr>
        <w:separator/>
      </w:r>
    </w:p>
  </w:footnote>
  <w:footnote w:type="continuationSeparator" w:id="0">
    <w:p w14:paraId="2CEC496D" w14:textId="77777777" w:rsidR="00000000" w:rsidRDefault="00E81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F3F78" w14:textId="77777777" w:rsidR="00B172C9" w:rsidRDefault="00E81B1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242C"/>
    <w:multiLevelType w:val="multilevel"/>
    <w:tmpl w:val="AFDE4830"/>
    <w:styleLink w:val="WWNum2"/>
    <w:lvl w:ilvl="0">
      <w:numFmt w:val="bullet"/>
      <w:lvlText w:val=""/>
      <w:lvlJc w:val="left"/>
      <w:pPr>
        <w:ind w:left="103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B31B30"/>
    <w:multiLevelType w:val="multilevel"/>
    <w:tmpl w:val="7E920EBE"/>
    <w:styleLink w:val="WWNum3"/>
    <w:lvl w:ilvl="0">
      <w:numFmt w:val="bullet"/>
      <w:lvlText w:val=""/>
      <w:lvlJc w:val="left"/>
      <w:pPr>
        <w:ind w:left="1037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5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7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9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1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3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5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7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97" w:hanging="360"/>
      </w:pPr>
      <w:rPr>
        <w:rFonts w:ascii="Wingdings" w:hAnsi="Wingdings"/>
      </w:rPr>
    </w:lvl>
  </w:abstractNum>
  <w:abstractNum w:abstractNumId="2" w15:restartNumberingAfterBreak="0">
    <w:nsid w:val="41E524A5"/>
    <w:multiLevelType w:val="multilevel"/>
    <w:tmpl w:val="070EDEEE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37055"/>
    <w:multiLevelType w:val="multilevel"/>
    <w:tmpl w:val="7078473C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503128137">
    <w:abstractNumId w:val="3"/>
  </w:num>
  <w:num w:numId="2" w16cid:durableId="1736857165">
    <w:abstractNumId w:val="2"/>
  </w:num>
  <w:num w:numId="3" w16cid:durableId="1858881060">
    <w:abstractNumId w:val="0"/>
  </w:num>
  <w:num w:numId="4" w16cid:durableId="134182885">
    <w:abstractNumId w:val="1"/>
  </w:num>
  <w:num w:numId="5" w16cid:durableId="1285191163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10A06"/>
    <w:rsid w:val="003F30A0"/>
    <w:rsid w:val="006A277A"/>
    <w:rsid w:val="006E73A2"/>
    <w:rsid w:val="007B2385"/>
    <w:rsid w:val="008D38C6"/>
    <w:rsid w:val="00A10A06"/>
    <w:rsid w:val="00C1307D"/>
    <w:rsid w:val="00E81B19"/>
    <w:rsid w:val="00FD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6C7F"/>
  <w15:docId w15:val="{6E5E98BE-97D3-4600-B007-0C814AF3D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F" w:hAnsi="Calibri" w:cs="F"/>
        <w:kern w:val="3"/>
        <w:sz w:val="22"/>
        <w:szCs w:val="22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4">
    <w:name w:val="heading 4"/>
    <w:basedOn w:val="Standard"/>
    <w:uiPriority w:val="9"/>
    <w:semiHidden/>
    <w:unhideWhenUsed/>
    <w:qFormat/>
    <w:pPr>
      <w:keepNext/>
      <w:spacing w:after="0" w:line="240" w:lineRule="auto"/>
      <w:ind w:left="360"/>
      <w:jc w:val="both"/>
      <w:outlineLvl w:val="3"/>
    </w:pPr>
    <w:rPr>
      <w:rFonts w:ascii="Arial" w:eastAsia="Times New Roman" w:hAnsi="Arial" w:cs="Arial"/>
      <w:b/>
      <w:bC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Tytu">
    <w:name w:val="Title"/>
    <w:basedOn w:val="Standard"/>
    <w:uiPriority w:val="10"/>
    <w:qFormat/>
    <w:pPr>
      <w:spacing w:before="720"/>
    </w:pPr>
    <w:rPr>
      <w:caps/>
      <w:color w:val="4F81BD"/>
      <w:spacing w:val="10"/>
      <w:sz w:val="52"/>
      <w:szCs w:val="52"/>
      <w:lang w:val="en-US" w:bidi="en-US"/>
    </w:rPr>
  </w:style>
  <w:style w:type="paragraph" w:customStyle="1" w:styleId="Textbodyindent">
    <w:name w:val="Text body indent"/>
    <w:basedOn w:val="Standard"/>
    <w:pPr>
      <w:spacing w:after="0" w:line="240" w:lineRule="auto"/>
      <w:ind w:left="360"/>
      <w:jc w:val="both"/>
    </w:pPr>
    <w:rPr>
      <w:rFonts w:ascii="Arial" w:eastAsia="Times New Roman" w:hAnsi="Arial" w:cs="Arial"/>
      <w:b/>
      <w:bCs/>
      <w:sz w:val="1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rPr>
      <w:rFonts w:ascii="Tahoma" w:eastAsia="Tahoma" w:hAnsi="Tahoma" w:cs="Tahoma"/>
      <w:sz w:val="16"/>
      <w:szCs w:val="16"/>
    </w:rPr>
  </w:style>
  <w:style w:type="character" w:customStyle="1" w:styleId="TytuZnak">
    <w:name w:val="Tytuł Znak"/>
    <w:basedOn w:val="Domylnaczcionkaakapitu"/>
    <w:rPr>
      <w:rFonts w:eastAsia="F"/>
      <w:caps/>
      <w:color w:val="4F81BD"/>
      <w:spacing w:val="10"/>
      <w:kern w:val="3"/>
      <w:sz w:val="52"/>
      <w:szCs w:val="52"/>
      <w:lang w:val="en-US" w:bidi="en-US"/>
    </w:rPr>
  </w:style>
  <w:style w:type="character" w:customStyle="1" w:styleId="TekstpodstawowywcityZnak">
    <w:name w:val="Tekst podstawowy wcięty Znak"/>
    <w:basedOn w:val="Domylnaczcionkaakapitu"/>
    <w:rPr>
      <w:rFonts w:ascii="Arial" w:eastAsia="Times New Roman" w:hAnsi="Arial" w:cs="Arial"/>
      <w:b/>
      <w:bCs/>
      <w:sz w:val="18"/>
      <w:lang w:eastAsia="pl-PL"/>
    </w:rPr>
  </w:style>
  <w:style w:type="character" w:customStyle="1" w:styleId="Nagwek4Znak">
    <w:name w:val="Nagłówek 4 Znak"/>
    <w:basedOn w:val="Domylnaczcionkaakapitu"/>
    <w:rPr>
      <w:rFonts w:ascii="Arial" w:eastAsia="Times New Roman" w:hAnsi="Arial" w:cs="Arial"/>
      <w:b/>
      <w:bCs/>
      <w:sz w:val="18"/>
      <w:lang w:eastAsia="pl-PL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38C6"/>
    <w:rPr>
      <w:color w:val="605E5C"/>
      <w:shd w:val="clear" w:color="auto" w:fill="E1DFDD"/>
    </w:rPr>
  </w:style>
  <w:style w:type="character" w:styleId="Hipercze">
    <w:name w:val="Hyperlink"/>
    <w:basedOn w:val="Domylnaczcionkaakapitu"/>
    <w:rPr>
      <w:color w:val="0563C1"/>
      <w:u w:val="single"/>
    </w:rPr>
  </w:style>
  <w:style w:type="numbering" w:customStyle="1" w:styleId="NoList">
    <w:name w:val="No List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cyfryzacja/kont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8230;&#8230;&#8230;&#8230;&#8230;&#8230;..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mc.gov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patronat honorowy</vt:lpstr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patronat honorowy</dc:title>
  <dc:creator>Graczyk Kinga</dc:creator>
  <cp:lastModifiedBy>Urszula Rychlik</cp:lastModifiedBy>
  <cp:revision>4</cp:revision>
  <dcterms:created xsi:type="dcterms:W3CDTF">2023-03-13T18:38:00Z</dcterms:created>
  <dcterms:modified xsi:type="dcterms:W3CDTF">2023-03-13T19:33:00Z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